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34FF" w:rsidRPr="00103DE2" w:rsidRDefault="000434FF" w:rsidP="00103DE2">
      <w:pPr>
        <w:ind w:left="-850"/>
        <w:jc w:val="center"/>
        <w:rPr>
          <w:sz w:val="28"/>
          <w:szCs w:val="28"/>
        </w:rPr>
      </w:pPr>
      <w:r w:rsidRPr="00103DE2">
        <w:rPr>
          <w:sz w:val="28"/>
          <w:szCs w:val="28"/>
        </w:rPr>
        <w:t>Муниципальное автономное дошкольное образовательное учреждение</w:t>
      </w:r>
    </w:p>
    <w:p w:rsidR="000434FF" w:rsidRPr="00103DE2" w:rsidRDefault="000434FF" w:rsidP="00103DE2">
      <w:pPr>
        <w:spacing w:line="240" w:lineRule="atLeast"/>
        <w:ind w:left="-851"/>
        <w:jc w:val="center"/>
        <w:rPr>
          <w:sz w:val="28"/>
          <w:szCs w:val="28"/>
        </w:rPr>
      </w:pPr>
      <w:r w:rsidRPr="00103DE2">
        <w:rPr>
          <w:sz w:val="28"/>
          <w:szCs w:val="28"/>
        </w:rPr>
        <w:t>Малинский центр развития речи детский сад «Ивушка»</w:t>
      </w:r>
    </w:p>
    <w:p w:rsidR="000434FF" w:rsidRPr="00103DE2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Pr="00103DE2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Pr="00103DE2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Pr="00103DE2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Pr="00103DE2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Pr="00103DE2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Pr="00103DE2" w:rsidRDefault="000434FF" w:rsidP="00103DE2">
      <w:pPr>
        <w:spacing w:line="240" w:lineRule="atLeast"/>
        <w:ind w:left="-851"/>
        <w:rPr>
          <w:sz w:val="28"/>
          <w:szCs w:val="28"/>
        </w:rPr>
      </w:pPr>
    </w:p>
    <w:p w:rsidR="000434FF" w:rsidRPr="00103DE2" w:rsidRDefault="000434FF" w:rsidP="00103DE2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Спортивное</w:t>
      </w:r>
      <w:r w:rsidRPr="00103DE2">
        <w:rPr>
          <w:b/>
          <w:sz w:val="28"/>
          <w:szCs w:val="28"/>
        </w:rPr>
        <w:t xml:space="preserve"> мероприятие</w:t>
      </w:r>
      <w:r>
        <w:rPr>
          <w:b/>
          <w:sz w:val="28"/>
          <w:szCs w:val="28"/>
        </w:rPr>
        <w:t xml:space="preserve"> по ПДД</w:t>
      </w:r>
      <w:r w:rsidRPr="00103DE2">
        <w:rPr>
          <w:b/>
          <w:sz w:val="28"/>
          <w:szCs w:val="28"/>
        </w:rPr>
        <w:t xml:space="preserve">. </w:t>
      </w:r>
    </w:p>
    <w:p w:rsidR="000434FF" w:rsidRPr="00103DE2" w:rsidRDefault="000434FF" w:rsidP="00103DE2">
      <w:pPr>
        <w:jc w:val="center"/>
        <w:rPr>
          <w:sz w:val="28"/>
          <w:szCs w:val="28"/>
        </w:rPr>
      </w:pPr>
      <w:r w:rsidRPr="00103DE2">
        <w:rPr>
          <w:sz w:val="28"/>
          <w:szCs w:val="28"/>
        </w:rPr>
        <w:t>Тема:  «</w:t>
      </w:r>
      <w:r>
        <w:rPr>
          <w:sz w:val="28"/>
          <w:szCs w:val="28"/>
        </w:rPr>
        <w:t>Этот увлекательный светофор</w:t>
      </w:r>
      <w:r w:rsidRPr="00103DE2">
        <w:rPr>
          <w:sz w:val="28"/>
          <w:szCs w:val="28"/>
        </w:rPr>
        <w:t>»</w:t>
      </w:r>
    </w:p>
    <w:p w:rsidR="000434FF" w:rsidRPr="00103DE2" w:rsidRDefault="000434FF" w:rsidP="00103DE2">
      <w:pPr>
        <w:jc w:val="center"/>
        <w:rPr>
          <w:sz w:val="28"/>
          <w:szCs w:val="28"/>
        </w:rPr>
      </w:pPr>
    </w:p>
    <w:p w:rsidR="000434FF" w:rsidRDefault="000434FF" w:rsidP="00103DE2">
      <w:pPr>
        <w:jc w:val="right"/>
        <w:rPr>
          <w:sz w:val="28"/>
          <w:szCs w:val="28"/>
        </w:rPr>
      </w:pPr>
    </w:p>
    <w:p w:rsidR="000434FF" w:rsidRDefault="000434FF" w:rsidP="00103DE2">
      <w:pPr>
        <w:jc w:val="right"/>
        <w:rPr>
          <w:sz w:val="28"/>
          <w:szCs w:val="28"/>
        </w:rPr>
      </w:pPr>
    </w:p>
    <w:p w:rsidR="000434FF" w:rsidRDefault="000434FF" w:rsidP="00103DE2">
      <w:pPr>
        <w:jc w:val="right"/>
        <w:rPr>
          <w:sz w:val="28"/>
          <w:szCs w:val="28"/>
        </w:rPr>
      </w:pPr>
    </w:p>
    <w:p w:rsidR="000434FF" w:rsidRDefault="000434FF" w:rsidP="00103DE2">
      <w:pPr>
        <w:jc w:val="right"/>
        <w:rPr>
          <w:sz w:val="28"/>
          <w:szCs w:val="28"/>
        </w:rPr>
      </w:pPr>
    </w:p>
    <w:p w:rsidR="000434FF" w:rsidRDefault="000434FF" w:rsidP="00103DE2">
      <w:pPr>
        <w:jc w:val="right"/>
        <w:rPr>
          <w:sz w:val="28"/>
          <w:szCs w:val="28"/>
        </w:rPr>
      </w:pPr>
    </w:p>
    <w:p w:rsidR="000434FF" w:rsidRDefault="000434FF" w:rsidP="00103DE2">
      <w:pPr>
        <w:jc w:val="right"/>
        <w:rPr>
          <w:sz w:val="28"/>
          <w:szCs w:val="28"/>
        </w:rPr>
      </w:pPr>
    </w:p>
    <w:p w:rsidR="000434FF" w:rsidRPr="00103DE2" w:rsidRDefault="000434FF" w:rsidP="00103DE2">
      <w:pPr>
        <w:jc w:val="right"/>
        <w:rPr>
          <w:sz w:val="28"/>
          <w:szCs w:val="28"/>
        </w:rPr>
      </w:pPr>
      <w:r w:rsidRPr="00103DE2">
        <w:rPr>
          <w:sz w:val="28"/>
          <w:szCs w:val="28"/>
        </w:rPr>
        <w:t>Воспитатель:</w:t>
      </w:r>
    </w:p>
    <w:p w:rsidR="000434FF" w:rsidRPr="00103DE2" w:rsidRDefault="000434FF" w:rsidP="00103DE2">
      <w:pPr>
        <w:jc w:val="right"/>
        <w:rPr>
          <w:sz w:val="28"/>
          <w:szCs w:val="28"/>
        </w:rPr>
      </w:pPr>
      <w:r w:rsidRPr="00103DE2">
        <w:rPr>
          <w:sz w:val="28"/>
          <w:szCs w:val="28"/>
        </w:rPr>
        <w:t>Мишина Наталья Викторовна</w:t>
      </w:r>
    </w:p>
    <w:p w:rsidR="000434FF" w:rsidRPr="00103DE2" w:rsidRDefault="000434FF" w:rsidP="00103DE2">
      <w:pPr>
        <w:jc w:val="right"/>
        <w:rPr>
          <w:sz w:val="28"/>
          <w:szCs w:val="28"/>
        </w:rPr>
      </w:pPr>
      <w:r w:rsidRPr="00103DE2">
        <w:rPr>
          <w:sz w:val="28"/>
          <w:szCs w:val="28"/>
        </w:rPr>
        <w:t>МАДОУ Малинский ЦРР д/с «Ивушка»</w:t>
      </w:r>
    </w:p>
    <w:p w:rsidR="000434FF" w:rsidRDefault="000434FF" w:rsidP="00015A37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Cs/>
          <w:sz w:val="28"/>
          <w:szCs w:val="28"/>
        </w:rPr>
        <w:br w:type="page"/>
      </w:r>
      <w:r w:rsidRPr="00103DE2">
        <w:rPr>
          <w:rStyle w:val="Strong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>
        <w:rPr>
          <w:rStyle w:val="Strong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03DE2">
        <w:rPr>
          <w:rStyle w:val="Strong"/>
          <w:b w:val="0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Ф</w:t>
      </w:r>
      <w:r w:rsidRPr="00103DE2">
        <w:rPr>
          <w:color w:val="000000"/>
          <w:sz w:val="28"/>
          <w:szCs w:val="28"/>
          <w:shd w:val="clear" w:color="auto" w:fill="FFFFFF"/>
        </w:rPr>
        <w:t xml:space="preserve">ормирования у детей дошкольного возраста </w:t>
      </w:r>
      <w:r>
        <w:rPr>
          <w:color w:val="000000"/>
          <w:sz w:val="28"/>
          <w:szCs w:val="28"/>
          <w:shd w:val="clear" w:color="auto" w:fill="FFFFFF"/>
        </w:rPr>
        <w:t>знаний о светофоре.</w:t>
      </w:r>
    </w:p>
    <w:p w:rsidR="000434FF" w:rsidRDefault="000434FF" w:rsidP="00015A37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015A37">
        <w:rPr>
          <w:b/>
          <w:color w:val="000000"/>
          <w:sz w:val="28"/>
          <w:szCs w:val="28"/>
          <w:shd w:val="clear" w:color="auto" w:fill="FFFFFF"/>
        </w:rPr>
        <w:t xml:space="preserve">Задачи: </w:t>
      </w:r>
    </w:p>
    <w:p w:rsidR="000434FF" w:rsidRDefault="000434FF" w:rsidP="00015A37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 - </w:t>
      </w:r>
      <w:r w:rsidRPr="00015A37">
        <w:rPr>
          <w:color w:val="000000"/>
          <w:sz w:val="28"/>
          <w:szCs w:val="28"/>
          <w:shd w:val="clear" w:color="auto" w:fill="FFFFFF"/>
        </w:rPr>
        <w:t>учить узнавать и называть светофор, его сигналы</w:t>
      </w:r>
      <w:r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0434FF" w:rsidRPr="003C504A" w:rsidRDefault="000434FF" w:rsidP="00015A37">
      <w:pPr>
        <w:shd w:val="clear" w:color="auto" w:fill="FFFFFF"/>
        <w:spacing w:after="120" w:line="315" w:lineRule="atLeast"/>
        <w:ind w:firstLine="709"/>
        <w:jc w:val="both"/>
        <w:rPr>
          <w:color w:val="000000"/>
          <w:sz w:val="28"/>
          <w:szCs w:val="28"/>
        </w:rPr>
      </w:pPr>
      <w:r w:rsidRPr="003C504A">
        <w:rPr>
          <w:color w:val="000000"/>
          <w:sz w:val="28"/>
          <w:szCs w:val="28"/>
          <w:shd w:val="clear" w:color="auto" w:fill="FFFFFF"/>
        </w:rPr>
        <w:t xml:space="preserve">- </w:t>
      </w:r>
      <w:r w:rsidRPr="003C504A">
        <w:rPr>
          <w:color w:val="000000"/>
          <w:sz w:val="28"/>
          <w:szCs w:val="28"/>
        </w:rPr>
        <w:t>развивать логическое мышление, внимание детей.</w:t>
      </w:r>
    </w:p>
    <w:p w:rsidR="000434FF" w:rsidRPr="003C504A" w:rsidRDefault="000434FF" w:rsidP="00015A37">
      <w:pPr>
        <w:shd w:val="clear" w:color="auto" w:fill="FFFFFF"/>
        <w:spacing w:after="120" w:line="315" w:lineRule="atLeast"/>
        <w:ind w:firstLine="709"/>
        <w:jc w:val="both"/>
        <w:rPr>
          <w:color w:val="000000"/>
          <w:sz w:val="28"/>
          <w:szCs w:val="28"/>
        </w:rPr>
      </w:pPr>
      <w:r w:rsidRPr="003C504A">
        <w:rPr>
          <w:color w:val="000000"/>
          <w:sz w:val="28"/>
          <w:szCs w:val="28"/>
        </w:rPr>
        <w:t>- воспитывать грамотного пешехода.</w:t>
      </w:r>
    </w:p>
    <w:p w:rsidR="000434FF" w:rsidRPr="00015A37" w:rsidRDefault="000434FF" w:rsidP="00015A37">
      <w:pPr>
        <w:shd w:val="clear" w:color="auto" w:fill="FFFFFF"/>
        <w:spacing w:after="120" w:line="315" w:lineRule="atLeast"/>
        <w:ind w:firstLine="709"/>
        <w:jc w:val="both"/>
        <w:rPr>
          <w:bCs/>
          <w:sz w:val="28"/>
          <w:szCs w:val="28"/>
        </w:rPr>
      </w:pPr>
      <w:r w:rsidRPr="003C504A">
        <w:rPr>
          <w:b/>
          <w:color w:val="000000"/>
          <w:sz w:val="28"/>
          <w:szCs w:val="28"/>
        </w:rPr>
        <w:t xml:space="preserve">Участники мероприятия: </w:t>
      </w:r>
      <w:r w:rsidRPr="003C504A">
        <w:rPr>
          <w:color w:val="000000"/>
          <w:sz w:val="28"/>
          <w:szCs w:val="28"/>
        </w:rPr>
        <w:t>воспитатели, дети младшей группы (2-3 лет)</w:t>
      </w:r>
    </w:p>
    <w:p w:rsidR="000434FF" w:rsidRDefault="000434FF" w:rsidP="00015A37">
      <w:pPr>
        <w:shd w:val="clear" w:color="auto" w:fill="FFFFFF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06C98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Подвижные игры помогают дать дошкольникам знания по правилам движения в занимательной форме, прививать им умения и навыки правильного поведения на улице, вызвать интерес к движению транспорта и пешеходов, к самому транспорту, уважение к труду водителей транспортных средств, к работе сотрудников ГАИ.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C6E58">
        <w:rPr>
          <w:color w:val="000000"/>
          <w:sz w:val="28"/>
          <w:szCs w:val="28"/>
          <w:shd w:val="clear" w:color="auto" w:fill="FFFFFF"/>
        </w:rPr>
        <w:t>В процессе подвижных игр условия могут постоянно меняться.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C6E58">
        <w:rPr>
          <w:color w:val="000000"/>
          <w:sz w:val="28"/>
          <w:szCs w:val="28"/>
          <w:shd w:val="clear" w:color="auto" w:fill="FFFFFF"/>
        </w:rPr>
        <w:t>Дети будут учиться реагировать на изменившуюся ситуацию.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C6E58">
        <w:rPr>
          <w:color w:val="000000"/>
          <w:sz w:val="28"/>
          <w:szCs w:val="28"/>
          <w:shd w:val="clear" w:color="auto" w:fill="FFFFFF"/>
        </w:rPr>
        <w:t>Это позволит выработать у них внимание,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C6E58">
        <w:rPr>
          <w:color w:val="000000"/>
          <w:sz w:val="28"/>
          <w:szCs w:val="28"/>
          <w:shd w:val="clear" w:color="auto" w:fill="FFFFFF"/>
        </w:rPr>
        <w:t>быстроту реакции.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434FF" w:rsidRDefault="000434FF" w:rsidP="00015A37">
      <w:pPr>
        <w:shd w:val="clear" w:color="auto" w:fill="FFFFFF"/>
        <w:ind w:firstLine="709"/>
        <w:jc w:val="center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мероприятия</w:t>
      </w:r>
    </w:p>
    <w:p w:rsidR="000434FF" w:rsidRDefault="000434FF" w:rsidP="0039554B">
      <w:pPr>
        <w:shd w:val="clear" w:color="auto" w:fill="FFFFFF"/>
        <w:ind w:firstLine="709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alt="IMG_20160714_143643" style="position:absolute;left:0;text-align:left;margin-left:229.2pt;margin-top:14.3pt;width:101.25pt;height:299.3pt;z-index:-251658240;visibility:visible" wrapcoords="-160 0 -160 21546 21600 21546 21600 0 -160 0">
            <v:imagedata r:id="rId5" o:title="" croptop="3465f" cropleft="21845f" cropright="21740f"/>
            <w10:wrap type="through"/>
          </v:shape>
        </w:pict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«Самый главный на дороге,-</w:t>
      </w:r>
      <w:r w:rsidRPr="00015A37">
        <w:rPr>
          <w:sz w:val="28"/>
          <w:szCs w:val="28"/>
        </w:rPr>
        <w:br/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Говорили мне друзья -</w:t>
      </w:r>
      <w:r w:rsidRPr="00015A37">
        <w:rPr>
          <w:sz w:val="28"/>
          <w:szCs w:val="28"/>
        </w:rPr>
        <w:br/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Разноглазый, одноногий,</w:t>
      </w:r>
      <w:r w:rsidRPr="00015A37">
        <w:rPr>
          <w:rStyle w:val="apple-converted-space"/>
          <w:sz w:val="28"/>
          <w:szCs w:val="28"/>
          <w:shd w:val="clear" w:color="auto" w:fill="FFFFFF"/>
        </w:rPr>
        <w:t> </w:t>
      </w:r>
      <w:r w:rsidRPr="00015A37">
        <w:rPr>
          <w:sz w:val="28"/>
          <w:szCs w:val="28"/>
        </w:rPr>
        <w:br/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С ним шутить никак нельзя».</w:t>
      </w:r>
      <w:r w:rsidRPr="00015A37">
        <w:rPr>
          <w:sz w:val="28"/>
          <w:szCs w:val="28"/>
        </w:rPr>
        <w:br/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Я немного испугался</w:t>
      </w:r>
      <w:r w:rsidRPr="00015A37">
        <w:rPr>
          <w:sz w:val="28"/>
          <w:szCs w:val="28"/>
        </w:rPr>
        <w:br/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Слыша этот разговор,</w:t>
      </w:r>
      <w:r w:rsidRPr="00015A37">
        <w:rPr>
          <w:sz w:val="28"/>
          <w:szCs w:val="28"/>
        </w:rPr>
        <w:br/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Но увидев, догадался</w:t>
      </w:r>
      <w:r>
        <w:rPr>
          <w:sz w:val="28"/>
          <w:szCs w:val="28"/>
          <w:shd w:val="clear" w:color="auto" w:fill="FFFFFF"/>
        </w:rPr>
        <w:t xml:space="preserve"> </w:t>
      </w:r>
      <w:r w:rsidRPr="00015A37">
        <w:rPr>
          <w:sz w:val="28"/>
          <w:szCs w:val="28"/>
          <w:shd w:val="clear" w:color="auto" w:fill="FFFFFF"/>
        </w:rPr>
        <w:t>-</w:t>
      </w:r>
      <w:r w:rsidRPr="00015A37">
        <w:rPr>
          <w:sz w:val="28"/>
          <w:szCs w:val="28"/>
        </w:rPr>
        <w:br/>
      </w:r>
    </w:p>
    <w:p w:rsidR="000434FF" w:rsidRDefault="000434FF" w:rsidP="0039554B">
      <w:pPr>
        <w:shd w:val="clear" w:color="auto" w:fill="FFFFFF"/>
        <w:ind w:firstLine="709"/>
        <w:rPr>
          <w:sz w:val="28"/>
          <w:szCs w:val="28"/>
          <w:shd w:val="clear" w:color="auto" w:fill="FFFFFF"/>
        </w:rPr>
      </w:pPr>
      <w:r w:rsidRPr="00015A37">
        <w:rPr>
          <w:sz w:val="28"/>
          <w:szCs w:val="28"/>
          <w:shd w:val="clear" w:color="auto" w:fill="FFFFFF"/>
        </w:rPr>
        <w:t>Это ж, просто,-</w:t>
      </w:r>
      <w:r w:rsidRPr="00015A37">
        <w:rPr>
          <w:rStyle w:val="apple-converted-space"/>
          <w:sz w:val="28"/>
          <w:szCs w:val="28"/>
          <w:shd w:val="clear" w:color="auto" w:fill="FFFFFF"/>
        </w:rPr>
        <w:t> </w:t>
      </w:r>
      <w:r w:rsidRPr="00015A37">
        <w:rPr>
          <w:rStyle w:val="Strong"/>
          <w:bCs/>
          <w:sz w:val="28"/>
          <w:szCs w:val="28"/>
          <w:shd w:val="clear" w:color="auto" w:fill="FFFFFF"/>
        </w:rPr>
        <w:t>светофор</w:t>
      </w:r>
      <w:r w:rsidRPr="00015A37">
        <w:rPr>
          <w:sz w:val="28"/>
          <w:szCs w:val="28"/>
          <w:shd w:val="clear" w:color="auto" w:fill="FFFFFF"/>
        </w:rPr>
        <w:t>.</w:t>
      </w:r>
    </w:p>
    <w:p w:rsidR="000434FF" w:rsidRDefault="000434FF" w:rsidP="00015A37">
      <w:pPr>
        <w:shd w:val="clear" w:color="auto" w:fill="FFFFFF"/>
        <w:ind w:firstLine="709"/>
        <w:jc w:val="center"/>
        <w:rPr>
          <w:sz w:val="28"/>
          <w:szCs w:val="28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(Воспитатель показывает макет светофора)</w:t>
      </w:r>
    </w:p>
    <w:p w:rsidR="000434FF" w:rsidRDefault="000434FF" w:rsidP="00D2757A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D2757A">
      <w:pPr>
        <w:shd w:val="clear" w:color="auto" w:fill="FFFFFF"/>
        <w:ind w:firstLine="709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Воспитатель задает не большие вопросы: Дети, а вы знаете что это? (светофор).</w:t>
      </w:r>
    </w:p>
    <w:p w:rsidR="000434FF" w:rsidRPr="00756C46" w:rsidRDefault="000434FF" w:rsidP="00756C46">
      <w:pPr>
        <w:shd w:val="clear" w:color="auto" w:fill="FFFFFF"/>
        <w:ind w:firstLine="709"/>
        <w:jc w:val="center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756C46">
        <w:rPr>
          <w:sz w:val="28"/>
          <w:szCs w:val="28"/>
          <w:shd w:val="clear" w:color="auto" w:fill="FFFFFF"/>
        </w:rPr>
        <w:t>Разноцветных три кружочка:</w:t>
      </w:r>
      <w:r w:rsidRPr="00756C46">
        <w:rPr>
          <w:sz w:val="28"/>
          <w:szCs w:val="28"/>
        </w:rPr>
        <w:br/>
      </w:r>
      <w:r w:rsidRPr="00756C46">
        <w:rPr>
          <w:sz w:val="28"/>
          <w:szCs w:val="28"/>
          <w:shd w:val="clear" w:color="auto" w:fill="FFFFFF"/>
        </w:rPr>
        <w:t>КРАСНЫЙ светит – ПОДОЖДИ</w:t>
      </w:r>
      <w:r w:rsidRPr="00756C46">
        <w:rPr>
          <w:sz w:val="28"/>
          <w:szCs w:val="28"/>
        </w:rPr>
        <w:br/>
      </w:r>
      <w:r w:rsidRPr="00756C46">
        <w:rPr>
          <w:sz w:val="28"/>
          <w:szCs w:val="28"/>
          <w:shd w:val="clear" w:color="auto" w:fill="FFFFFF"/>
        </w:rPr>
        <w:t>И на ЖЁЛТЫЙ – СТОЙ, дружочек,</w:t>
      </w:r>
      <w:r w:rsidRPr="00756C46">
        <w:rPr>
          <w:sz w:val="28"/>
          <w:szCs w:val="28"/>
        </w:rPr>
        <w:br/>
      </w:r>
      <w:r w:rsidRPr="00756C46">
        <w:rPr>
          <w:sz w:val="28"/>
          <w:szCs w:val="28"/>
          <w:shd w:val="clear" w:color="auto" w:fill="FFFFFF"/>
        </w:rPr>
        <w:t>На ЗЕЛЁНЫЙ свет – ИДИ!</w:t>
      </w:r>
    </w:p>
    <w:p w:rsidR="000434FF" w:rsidRDefault="000434FF" w:rsidP="00D2757A">
      <w:pPr>
        <w:shd w:val="clear" w:color="auto" w:fill="FFFFFF"/>
        <w:ind w:firstLine="709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А что это за кружочки у него? (кружочки - сигналы), А какого они цвета? (красный, желтый, зеленый).</w:t>
      </w:r>
    </w:p>
    <w:p w:rsidR="000434FF" w:rsidRDefault="000434FF" w:rsidP="00D2757A">
      <w:pPr>
        <w:shd w:val="clear" w:color="auto" w:fill="FFFFFF"/>
        <w:ind w:firstLine="709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Pr="001B5E7C" w:rsidRDefault="000434FF" w:rsidP="00015A37">
      <w:pPr>
        <w:shd w:val="clear" w:color="auto" w:fill="FFFFFF"/>
        <w:jc w:val="center"/>
        <w:rPr>
          <w:b/>
          <w:bCs/>
          <w:color w:val="601802"/>
          <w:sz w:val="28"/>
          <w:szCs w:val="28"/>
        </w:rPr>
      </w:pPr>
      <w:r w:rsidRPr="001B5E7C">
        <w:rPr>
          <w:b/>
          <w:bCs/>
          <w:color w:val="601802"/>
          <w:sz w:val="28"/>
          <w:szCs w:val="28"/>
        </w:rPr>
        <w:t>Игра «Огни светофора»</w:t>
      </w:r>
    </w:p>
    <w:p w:rsidR="000434FF" w:rsidRDefault="000434FF" w:rsidP="007473DA">
      <w:pPr>
        <w:shd w:val="clear" w:color="auto" w:fill="FFFFFF"/>
        <w:ind w:firstLine="709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sz w:val="28"/>
          <w:szCs w:val="28"/>
          <w:bdr w:val="none" w:sz="0" w:space="0" w:color="auto" w:frame="1"/>
          <w:shd w:val="clear" w:color="auto" w:fill="FFFFFF"/>
        </w:rPr>
        <w:t>Дети давайте с вами поиграем в игру, которая называется «Огни светофора»? Мне нужны три помощника, которые будут изображать «огни светофора». Кто хочет быть «огоньками»? Первый помощник будет красным огоньком – воспитатель дает красный шарик. Какого цвета у тебя «огонек»? Второй – желтым «огоньком» – воспитатель дает желтый шарик. Какого цвета у тебя «огонек»? Третий – зеленым – зеленый шарик. Какого цвета у тебя «огонек»?</w:t>
      </w:r>
    </w:p>
    <w:p w:rsidR="000434FF" w:rsidRPr="00015A37" w:rsidRDefault="000434FF" w:rsidP="007473DA">
      <w:pPr>
        <w:shd w:val="clear" w:color="auto" w:fill="FFFFFF"/>
        <w:ind w:firstLine="709"/>
        <w:jc w:val="both"/>
        <w:rPr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</w:rPr>
        <w:pict>
          <v:shape id="Рисунок 2" o:spid="_x0000_s1027" type="#_x0000_t75" alt="IMG_20160715_101840" style="position:absolute;left:0;text-align:left;margin-left:101.7pt;margin-top:14.25pt;width:218.2pt;height:187.5pt;z-index:-251662336;visibility:visible" wrapcoords="-74 0 -74 21514 21600 21514 21600 0 -74 0">
            <v:imagedata r:id="rId6" o:title="" cropbottom="15466f" cropleft="12437f" cropright="9362f"/>
            <w10:wrap type="through"/>
          </v:shape>
        </w:pic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1B5E7C">
        <w:rPr>
          <w:color w:val="000000"/>
          <w:sz w:val="28"/>
          <w:szCs w:val="28"/>
          <w:shd w:val="clear" w:color="auto" w:fill="FFFFFF"/>
        </w:rPr>
        <w:t xml:space="preserve">В игре дети </w:t>
      </w:r>
      <w:r>
        <w:rPr>
          <w:color w:val="000000"/>
          <w:sz w:val="28"/>
          <w:szCs w:val="28"/>
          <w:shd w:val="clear" w:color="auto" w:fill="FFFFFF"/>
        </w:rPr>
        <w:t xml:space="preserve">едут на машинах. </w:t>
      </w:r>
      <w:r w:rsidRPr="001B5E7C">
        <w:rPr>
          <w:color w:val="000000"/>
          <w:sz w:val="28"/>
          <w:szCs w:val="28"/>
          <w:shd w:val="clear" w:color="auto" w:fill="FFFFFF"/>
        </w:rPr>
        <w:t xml:space="preserve"> Когда регулировщик дорожного движения показывает желтый свет, то все участники выстраиваются в шеренгу и готовятся к движению, когда «зажигается» зеленый свет – можно </w:t>
      </w:r>
      <w:r>
        <w:rPr>
          <w:color w:val="000000"/>
          <w:sz w:val="28"/>
          <w:szCs w:val="28"/>
          <w:shd w:val="clear" w:color="auto" w:fill="FFFFFF"/>
        </w:rPr>
        <w:t>ехать</w:t>
      </w:r>
      <w:r w:rsidRPr="001B5E7C">
        <w:rPr>
          <w:color w:val="000000"/>
          <w:sz w:val="28"/>
          <w:szCs w:val="28"/>
          <w:shd w:val="clear" w:color="auto" w:fill="FFFFFF"/>
        </w:rPr>
        <w:t xml:space="preserve">; при красном свете – </w:t>
      </w:r>
      <w:r>
        <w:rPr>
          <w:color w:val="000000"/>
          <w:sz w:val="28"/>
          <w:szCs w:val="28"/>
          <w:shd w:val="clear" w:color="auto" w:fill="FFFFFF"/>
        </w:rPr>
        <w:t>машины останавливаются</w:t>
      </w:r>
      <w:r w:rsidRPr="001B5E7C">
        <w:rPr>
          <w:color w:val="000000"/>
          <w:sz w:val="28"/>
          <w:szCs w:val="28"/>
          <w:shd w:val="clear" w:color="auto" w:fill="FFFFFF"/>
        </w:rPr>
        <w:t xml:space="preserve"> на месте. Ошибившийся </w:t>
      </w:r>
      <w:r>
        <w:rPr>
          <w:color w:val="000000"/>
          <w:sz w:val="28"/>
          <w:szCs w:val="28"/>
          <w:shd w:val="clear" w:color="auto" w:fill="FFFFFF"/>
        </w:rPr>
        <w:t xml:space="preserve">ребенок </w:t>
      </w:r>
      <w:r w:rsidRPr="001B5E7C">
        <w:rPr>
          <w:color w:val="000000"/>
          <w:sz w:val="28"/>
          <w:szCs w:val="28"/>
          <w:shd w:val="clear" w:color="auto" w:fill="FFFFFF"/>
        </w:rPr>
        <w:t xml:space="preserve">– выбывает из игры. </w:t>
      </w:r>
      <w:r>
        <w:rPr>
          <w:color w:val="000000"/>
          <w:sz w:val="28"/>
          <w:szCs w:val="28"/>
          <w:shd w:val="clear" w:color="auto" w:fill="FFFFFF"/>
        </w:rPr>
        <w:t>В роли регулировщиков дети с шариками зеленого, красного, желтого цветов.</w: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3" o:spid="_x0000_s1028" type="#_x0000_t75" alt="IMG_20160715_101830" style="position:absolute;left:0;text-align:left;margin-left:85.95pt;margin-top:6pt;width:259.5pt;height:195pt;z-index:-251661312;visibility:visible" wrapcoords="-62 0 -62 21517 21600 21517 21600 0 -62 0">
            <v:imagedata r:id="rId7" o:title=""/>
            <w10:wrap type="through"/>
          </v:shape>
        </w:pic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Молодцы ребята, какие вы внимательные.</w: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Давайте с вами передохнем, садитесь поудобнее на лавочку. А пока ваши ручки и ножки отдыхают, я вам расскажу сказку. Слушайте внимательно. </w:t>
      </w:r>
    </w:p>
    <w:p w:rsidR="000434FF" w:rsidRDefault="000434FF" w:rsidP="00015A37">
      <w:pPr>
        <w:ind w:firstLine="709"/>
        <w:jc w:val="both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Весёлый светофор.</w: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Жил-был у дороги весёлый светофор. По дороге всегда ездило много весёлых машин и ходило много весёлых людей. На светофор всегда обращали много внимания, потому что он имел одно очень хорошее качество – он любил петь. Когда загорался зелёный свет, он пел весёлую песенку о том, что надо ехать и идти. Когда загорался жёлтый свет, светофор пел предупредительную песенку, чтобы все приготовились и были внимательны на дороге. Ну а когда горел красный свет на светофоре, он пел очень строгую песню про осторожность и опасность на дороге. Вот бы и нам такой весёлый светофор на дорогах иметь.</w: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Ребята про кого была сказка? (про светофор). Какой светофор? (веселый). Что он любил делать? (петь). Какие песни он пел? (веселую, предупредительную, строгую).</w: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434FF" w:rsidRDefault="000434FF" w:rsidP="00015A3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А теперь  давайте с вами превратимся в трамвайчики? Хотите поиграть в игру «Веселый трамвайчик»? </w:t>
      </w:r>
    </w:p>
    <w:p w:rsidR="000434FF" w:rsidRDefault="000434FF" w:rsidP="007473DA">
      <w:pPr>
        <w:shd w:val="clear" w:color="auto" w:fill="FFFFFF"/>
        <w:jc w:val="center"/>
        <w:rPr>
          <w:b/>
          <w:bCs/>
          <w:color w:val="601802"/>
          <w:sz w:val="28"/>
          <w:szCs w:val="28"/>
        </w:rPr>
      </w:pPr>
    </w:p>
    <w:p w:rsidR="000434FF" w:rsidRDefault="000434FF" w:rsidP="007473DA">
      <w:pPr>
        <w:shd w:val="clear" w:color="auto" w:fill="FFFFFF"/>
        <w:jc w:val="center"/>
        <w:rPr>
          <w:b/>
          <w:bCs/>
          <w:color w:val="601802"/>
          <w:sz w:val="28"/>
          <w:szCs w:val="28"/>
        </w:rPr>
      </w:pPr>
      <w:r w:rsidRPr="00015C26">
        <w:rPr>
          <w:b/>
          <w:bCs/>
          <w:color w:val="601802"/>
          <w:sz w:val="28"/>
          <w:szCs w:val="28"/>
        </w:rPr>
        <w:t>Игра «Веселый трамвайчик»</w:t>
      </w:r>
    </w:p>
    <w:p w:rsidR="000434FF" w:rsidRPr="00015C26" w:rsidRDefault="000434FF" w:rsidP="007473DA">
      <w:pPr>
        <w:shd w:val="clear" w:color="auto" w:fill="FFFFFF"/>
        <w:jc w:val="center"/>
        <w:rPr>
          <w:b/>
          <w:bCs/>
          <w:color w:val="601802"/>
          <w:sz w:val="28"/>
          <w:szCs w:val="28"/>
        </w:rPr>
      </w:pPr>
    </w:p>
    <w:p w:rsidR="000434FF" w:rsidRDefault="000434FF" w:rsidP="007473DA">
      <w:pPr>
        <w:jc w:val="center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15C2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Мы веселые трамвайчики,</w:t>
      </w:r>
      <w:r w:rsidRPr="00015C2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Мы не прыгаем как зайчики,</w:t>
      </w:r>
      <w:r w:rsidRPr="00015C2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Мы по рельсам ездим дружно.</w:t>
      </w:r>
      <w:r w:rsidRPr="00015C26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Эй, садись к нам, кому нужно!</w:t>
      </w:r>
    </w:p>
    <w:p w:rsidR="000434FF" w:rsidRDefault="000434FF" w:rsidP="007473DA">
      <w:pPr>
        <w:jc w:val="center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0434FF" w:rsidRDefault="000434FF" w:rsidP="007473D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15C26">
        <w:rPr>
          <w:color w:val="000000"/>
          <w:sz w:val="28"/>
          <w:szCs w:val="28"/>
          <w:shd w:val="clear" w:color="auto" w:fill="FFFFFF"/>
        </w:rPr>
        <w:t>Дети делятся на две команды. Одна команда – трамвайчики. Водитель трамвая держит в руках обруч. Вторая команда – пассажиры, они занимают свои места на остановке. Каждый трамвай может перевезти только одного пассажира, который занимает свое место в обруче. Конечная остановка на противоположной стороне.</w:t>
      </w:r>
      <w:r>
        <w:rPr>
          <w:color w:val="000000"/>
          <w:sz w:val="28"/>
          <w:szCs w:val="28"/>
          <w:shd w:val="clear" w:color="auto" w:fill="FFFFFF"/>
        </w:rPr>
        <w:t xml:space="preserve"> Воспитатель помогает детям. Можно усложнить игру. Водитель должен привести свой трамвайчик на остановку соответствующую цвету своего обруча. Если обруч зеленого цвета, то везем трамвайчик на остановку зеленого цвета, и так далее желтый к желтой останове и красный к красной. </w:t>
      </w:r>
    </w:p>
    <w:p w:rsidR="000434FF" w:rsidRDefault="000434FF" w:rsidP="007473DA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Рисунок 4" o:spid="_x0000_s1029" type="#_x0000_t75" alt="IMG_20160715_102738" style="position:absolute;left:0;text-align:left;margin-left:12.45pt;margin-top:9.15pt;width:215.15pt;height:195.65pt;z-index:-251660288;visibility:visible" wrapcoords="-75 0 -75 21517 21600 21517 21600 0 -75 0">
            <v:imagedata r:id="rId8" o:title="" croptop="2814f" cropbottom="5864f" cropleft="9635f" cropright="9032f"/>
            <w10:wrap type="through"/>
          </v:shape>
        </w:pict>
      </w:r>
      <w:r>
        <w:rPr>
          <w:noProof/>
        </w:rPr>
        <w:pict>
          <v:shape id="Рисунок 5" o:spid="_x0000_s1030" type="#_x0000_t75" alt="IMG_20160715_102900" style="position:absolute;left:0;text-align:left;margin-left:227.6pt;margin-top:9.15pt;width:200.25pt;height:195.65pt;z-index:-251659264;visibility:visible" wrapcoords="-81 0 -81 21517 21600 21517 21600 0 -81 0">
            <v:imagedata r:id="rId9" o:title="" cropleft="5657f" cropright="9750f"/>
            <w10:wrap type="through"/>
          </v:shape>
        </w:pict>
      </w:r>
    </w:p>
    <w:p w:rsidR="000434FF" w:rsidRDefault="000434FF" w:rsidP="007473DA">
      <w:pPr>
        <w:rPr>
          <w:sz w:val="28"/>
          <w:szCs w:val="28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Ребята послушайте вот такую историю про наш Светофор.</w:t>
      </w:r>
    </w:p>
    <w:p w:rsidR="000434FF" w:rsidRPr="00A232DD" w:rsidRDefault="000434FF" w:rsidP="006B42CF">
      <w:pPr>
        <w:ind w:firstLine="709"/>
        <w:jc w:val="center"/>
        <w:rPr>
          <w:b/>
          <w:color w:val="000000"/>
          <w:sz w:val="28"/>
          <w:szCs w:val="28"/>
          <w:shd w:val="clear" w:color="auto" w:fill="FFFFFF"/>
        </w:rPr>
      </w:pPr>
    </w:p>
    <w:p w:rsidR="000434FF" w:rsidRDefault="000434FF" w:rsidP="006B42CF">
      <w:pPr>
        <w:ind w:firstLine="709"/>
        <w:jc w:val="center"/>
        <w:rPr>
          <w:color w:val="000000"/>
          <w:sz w:val="28"/>
          <w:szCs w:val="28"/>
        </w:rPr>
      </w:pPr>
      <w:r w:rsidRPr="00A232DD">
        <w:rPr>
          <w:b/>
          <w:color w:val="000000"/>
          <w:sz w:val="28"/>
          <w:szCs w:val="28"/>
          <w:shd w:val="clear" w:color="auto" w:fill="FFFFFF"/>
        </w:rPr>
        <w:t>Сказ о том, как Светофор потерял и нашёл свои цвета.</w:t>
      </w:r>
      <w:r w:rsidRPr="00A232DD">
        <w:rPr>
          <w:b/>
          <w:color w:val="000000"/>
          <w:sz w:val="28"/>
          <w:szCs w:val="28"/>
        </w:rPr>
        <w:br/>
      </w:r>
    </w:p>
    <w:p w:rsidR="000434FF" w:rsidRPr="006B42CF" w:rsidRDefault="000434FF" w:rsidP="006B42CF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B42CF">
        <w:rPr>
          <w:color w:val="000000"/>
          <w:sz w:val="28"/>
          <w:szCs w:val="28"/>
          <w:shd w:val="clear" w:color="auto" w:fill="FFFFFF"/>
        </w:rPr>
        <w:t>В одном большом городе на перекрёстке двух улиц жил Светофор. Однажды, придя на работу, он заметил, что у него пропали все цвета. Что-то нужно было делать, иначе на перекрёстке случится беда. И Светофор пошёл искать цвета. Он шёл по улице и заметил клумбу с ярко-красными цветами. Светофор подошёл к цветам и попросил у них красный лепесток. Так у него появился красный цвет. А потом он попросил у цветов зелёные листья. Так у светофора появился зелёный цвет. «А где же взять жёлтый цвет?» 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B42CF">
        <w:rPr>
          <w:color w:val="000000"/>
          <w:sz w:val="28"/>
          <w:szCs w:val="28"/>
          <w:shd w:val="clear" w:color="auto" w:fill="FFFFFF"/>
        </w:rPr>
        <w:t>подумал светофор и взглянул на небо. Там сияло солнышко.</w:t>
      </w:r>
    </w:p>
    <w:p w:rsidR="000434FF" w:rsidRPr="006B42CF" w:rsidRDefault="000434FF" w:rsidP="00A232DD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B42CF">
        <w:rPr>
          <w:color w:val="000000"/>
          <w:sz w:val="28"/>
          <w:szCs w:val="28"/>
          <w:shd w:val="clear" w:color="auto" w:fill="FFFFFF"/>
        </w:rPr>
        <w:t>-Возьми у меня лучик, потому что тебе никак нельзя без жёлтого цвета. Светофор сказал солнышку «Спасибо!» и побежал на своё рабочее место, на перекрёсток.</w:t>
      </w:r>
    </w:p>
    <w:p w:rsidR="000434FF" w:rsidRDefault="000434FF" w:rsidP="00A232DD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Ребята, что случилось со светофором? (потерял свои цвета). Какие цвета потерял светофор? (красный, желтый, зеленый). Где светофор взял красный цвет? (у цветов лепесток). Где светофор взял зеленый цвет? (у цветов листик). А где светофор взял желтый цвет? (у солнышка лучик). </w:t>
      </w:r>
    </w:p>
    <w:p w:rsidR="000434FF" w:rsidRDefault="000434FF" w:rsidP="00A232DD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Ребята смотрите наш светофор, тоже потерял свои цвета (воспитатель показывает лист бумаги, где изображен не разукрашенный светофор). Ребята давайте поможем нашему светофору найти цвета? Садитесь за стол.</w:t>
      </w:r>
    </w:p>
    <w:p w:rsidR="000434FF" w:rsidRDefault="000434FF" w:rsidP="001B5E7C">
      <w:pPr>
        <w:rPr>
          <w:sz w:val="28"/>
          <w:szCs w:val="28"/>
        </w:rPr>
      </w:pPr>
    </w:p>
    <w:p w:rsidR="000434FF" w:rsidRDefault="000434FF" w:rsidP="00A232DD">
      <w:pPr>
        <w:jc w:val="center"/>
        <w:rPr>
          <w:b/>
          <w:bCs/>
          <w:color w:val="601802"/>
          <w:sz w:val="28"/>
          <w:szCs w:val="28"/>
        </w:rPr>
      </w:pPr>
      <w:r>
        <w:rPr>
          <w:b/>
          <w:bCs/>
          <w:color w:val="601802"/>
          <w:sz w:val="28"/>
          <w:szCs w:val="28"/>
        </w:rPr>
        <w:t>Рисование</w:t>
      </w:r>
      <w:r w:rsidRPr="001B5E7C">
        <w:rPr>
          <w:b/>
          <w:bCs/>
          <w:color w:val="601802"/>
          <w:sz w:val="28"/>
          <w:szCs w:val="28"/>
        </w:rPr>
        <w:t xml:space="preserve"> «</w:t>
      </w:r>
      <w:r>
        <w:rPr>
          <w:b/>
          <w:bCs/>
          <w:color w:val="601802"/>
          <w:sz w:val="28"/>
          <w:szCs w:val="28"/>
        </w:rPr>
        <w:t>Цвета светофора</w:t>
      </w:r>
      <w:r w:rsidRPr="001B5E7C">
        <w:rPr>
          <w:b/>
          <w:bCs/>
          <w:color w:val="601802"/>
          <w:sz w:val="28"/>
          <w:szCs w:val="28"/>
        </w:rPr>
        <w:t>»</w:t>
      </w:r>
    </w:p>
    <w:p w:rsidR="000434FF" w:rsidRDefault="000434FF" w:rsidP="001B5E7C">
      <w:pPr>
        <w:rPr>
          <w:b/>
          <w:bCs/>
          <w:color w:val="601802"/>
          <w:sz w:val="28"/>
          <w:szCs w:val="28"/>
        </w:rPr>
      </w:pP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Р</w:t>
      </w:r>
      <w:r w:rsidRPr="0098336D">
        <w:rPr>
          <w:bCs/>
          <w:sz w:val="28"/>
          <w:szCs w:val="28"/>
        </w:rPr>
        <w:t>аз</w:t>
      </w:r>
      <w:r>
        <w:rPr>
          <w:bCs/>
          <w:sz w:val="28"/>
          <w:szCs w:val="28"/>
        </w:rPr>
        <w:t xml:space="preserve">даются листы, где нарисованы круги цветов светофора. Детям дается два задания: первое зарисовать круг соответствующим цветом, второе провести ниточку от круга того же цвета как и круг. Задание направлено на закрепление цвета. </w:t>
      </w: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Молодцы, ребята, какие красивые у вас получились светофоры.</w:t>
      </w: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Ребята, а кто сегодня к вам приходил в гости? (светофор);</w:t>
      </w: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А вы играли со светофором? (да);</w:t>
      </w: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В какие игры вы играли? (в трамвайчик, огни светофора);</w:t>
      </w: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Какого цвета у светофора огни? (красный, желтый, зеленый);</w:t>
      </w: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Вам понравилось играть со светофором и его огнями? (да);</w:t>
      </w:r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Давайте скажем светофору спасибо и попрощаемся с ним (Спасибо светофор, до свидание светофор).</w:t>
      </w:r>
      <w:bookmarkStart w:id="0" w:name="_GoBack"/>
      <w:bookmarkEnd w:id="0"/>
    </w:p>
    <w:p w:rsidR="000434FF" w:rsidRDefault="000434FF" w:rsidP="00015A37">
      <w:pPr>
        <w:ind w:firstLine="709"/>
        <w:rPr>
          <w:bCs/>
          <w:sz w:val="28"/>
          <w:szCs w:val="28"/>
        </w:rPr>
      </w:pPr>
      <w:r>
        <w:rPr>
          <w:noProof/>
        </w:rPr>
        <w:pict>
          <v:shape id="Рисунок 7" o:spid="_x0000_s1031" type="#_x0000_t75" alt="IMG_20160715_075323" style="position:absolute;left:0;text-align:left;margin-left:99pt;margin-top:4.3pt;width:219.75pt;height:165.05pt;z-index:-251657216;visibility:visible" wrapcoords="-74 0 -74 21502 21600 21502 21600 0 -74 0">
            <v:imagedata r:id="rId10" o:title=""/>
            <w10:wrap type="through"/>
          </v:shape>
        </w:pict>
      </w: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  <w:r>
        <w:rPr>
          <w:noProof/>
        </w:rPr>
        <w:pict>
          <v:shape id="Рисунок 9" o:spid="_x0000_s1032" type="#_x0000_t75" alt="IMG_20160715_081529" style="position:absolute;left:0;text-align:left;margin-left:198pt;margin-top:5.3pt;width:213.2pt;height:162.75pt;z-index:-251655168;visibility:visible" wrapcoords="-76 0 -76 21500 21600 21500 21600 0 -76 0">
            <v:imagedata r:id="rId11" o:title=""/>
            <w10:wrap type="through"/>
          </v:shape>
        </w:pict>
      </w:r>
      <w:r>
        <w:rPr>
          <w:noProof/>
        </w:rPr>
        <w:pict>
          <v:shape id="Рисунок 8" o:spid="_x0000_s1033" type="#_x0000_t75" alt="IMG_20160715_081043" style="position:absolute;left:0;text-align:left;margin-left:-18pt;margin-top:5.3pt;width:221.7pt;height:162.75pt;z-index:-251656192;visibility:visible" wrapcoords="-73 0 -73 21500 21600 21500 21600 0 -73 0">
            <v:imagedata r:id="rId12" o:title=""/>
            <w10:wrap type="through"/>
          </v:shape>
        </w:pict>
      </w: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015A37">
      <w:pPr>
        <w:ind w:firstLine="709"/>
        <w:rPr>
          <w:sz w:val="28"/>
          <w:szCs w:val="28"/>
        </w:rPr>
      </w:pPr>
    </w:p>
    <w:p w:rsidR="000434FF" w:rsidRDefault="000434FF" w:rsidP="002C2843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  <w:t>Список литературы</w:t>
      </w:r>
    </w:p>
    <w:p w:rsidR="000434FF" w:rsidRDefault="000434FF" w:rsidP="00AA1247">
      <w:pPr>
        <w:numPr>
          <w:ilvl w:val="0"/>
          <w:numId w:val="2"/>
        </w:numPr>
        <w:spacing w:line="360" w:lineRule="auto"/>
        <w:ind w:left="0" w:firstLine="720"/>
        <w:jc w:val="both"/>
        <w:rPr>
          <w:rFonts w:ascii="Arial" w:hAnsi="Arial" w:cs="Arial"/>
          <w:color w:val="333333"/>
          <w:sz w:val="21"/>
          <w:szCs w:val="21"/>
        </w:rPr>
      </w:pPr>
      <w:hyperlink r:id="rId13" w:history="1">
        <w:r w:rsidRPr="00BE5660">
          <w:rPr>
            <w:rStyle w:val="Hyperlink"/>
            <w:rFonts w:ascii="Arial" w:hAnsi="Arial" w:cs="Arial"/>
            <w:sz w:val="21"/>
            <w:szCs w:val="21"/>
          </w:rPr>
          <w:t>http://ped-kopilka.ru/blogs/melnikova/podvizhnye-igry-po-pravilam-dorozhnogo-dvizhenija-dlja-detei-doshkolnogo-vozrasta.html</w:t>
        </w:r>
      </w:hyperlink>
    </w:p>
    <w:p w:rsidR="000434FF" w:rsidRDefault="000434FF" w:rsidP="00AA1247">
      <w:pPr>
        <w:numPr>
          <w:ilvl w:val="0"/>
          <w:numId w:val="2"/>
        </w:numPr>
        <w:spacing w:line="360" w:lineRule="auto"/>
        <w:ind w:left="0" w:firstLine="720"/>
        <w:jc w:val="both"/>
        <w:rPr>
          <w:rFonts w:ascii="Arial" w:hAnsi="Arial" w:cs="Arial"/>
          <w:color w:val="333333"/>
          <w:sz w:val="21"/>
          <w:szCs w:val="21"/>
        </w:rPr>
      </w:pPr>
      <w:hyperlink r:id="rId14" w:history="1">
        <w:r w:rsidRPr="00BE5660">
          <w:rPr>
            <w:rStyle w:val="Hyperlink"/>
            <w:rFonts w:ascii="Arial" w:hAnsi="Arial" w:cs="Arial"/>
            <w:sz w:val="21"/>
            <w:szCs w:val="21"/>
          </w:rPr>
          <w:t>http://www.numama.ru/blogs/kopilka-detskih-stihov/stihi-pro-svetofor.html</w:t>
        </w:r>
      </w:hyperlink>
    </w:p>
    <w:p w:rsidR="000434FF" w:rsidRDefault="000434FF" w:rsidP="00AA124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15" w:history="1">
        <w:r w:rsidRPr="00BE5660">
          <w:rPr>
            <w:rStyle w:val="Hyperlink"/>
            <w:sz w:val="28"/>
            <w:szCs w:val="28"/>
          </w:rPr>
          <w:t>http://auto-edu.ru/obzor/15206/index.html</w:t>
        </w:r>
      </w:hyperlink>
    </w:p>
    <w:p w:rsidR="000434FF" w:rsidRDefault="000434FF" w:rsidP="00AA1247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hyperlink r:id="rId16" w:history="1">
        <w:r w:rsidRPr="00BE5660">
          <w:rPr>
            <w:rStyle w:val="Hyperlink"/>
            <w:sz w:val="28"/>
            <w:szCs w:val="28"/>
          </w:rPr>
          <w:t>http://www.sotrud.ru/doste/%D0%A1%D0%BA%D0%B0%D0%B7%D0%BA%D0%B0+%D0%BF%D1%80%D0%BE+%D1%81%D0%B2%D0%B5%D1%82%D0%BE%D1%84%D0%BE%D1%80e/main.html</w:t>
        </w:r>
      </w:hyperlink>
    </w:p>
    <w:p w:rsidR="000434FF" w:rsidRPr="00AA1247" w:rsidRDefault="000434FF" w:rsidP="00AA1247">
      <w:pPr>
        <w:spacing w:line="360" w:lineRule="auto"/>
        <w:ind w:firstLine="720"/>
        <w:jc w:val="both"/>
        <w:rPr>
          <w:sz w:val="28"/>
          <w:szCs w:val="28"/>
        </w:rPr>
      </w:pPr>
    </w:p>
    <w:p w:rsidR="000434FF" w:rsidRPr="00AA1247" w:rsidRDefault="000434FF" w:rsidP="002C2843">
      <w:pPr>
        <w:ind w:firstLine="709"/>
        <w:jc w:val="both"/>
        <w:rPr>
          <w:sz w:val="28"/>
          <w:szCs w:val="28"/>
        </w:rPr>
      </w:pPr>
    </w:p>
    <w:sectPr w:rsidR="000434FF" w:rsidRPr="00AA1247" w:rsidSect="00621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F3456"/>
    <w:multiLevelType w:val="hybridMultilevel"/>
    <w:tmpl w:val="F6EAF0B6"/>
    <w:lvl w:ilvl="0" w:tplc="2A72AA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4E0E3B84"/>
    <w:multiLevelType w:val="multilevel"/>
    <w:tmpl w:val="02561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5C26"/>
    <w:rsid w:val="00015A37"/>
    <w:rsid w:val="00015C26"/>
    <w:rsid w:val="000434FF"/>
    <w:rsid w:val="00092ACD"/>
    <w:rsid w:val="000B37D8"/>
    <w:rsid w:val="000F1816"/>
    <w:rsid w:val="00101642"/>
    <w:rsid w:val="00103DE2"/>
    <w:rsid w:val="00180436"/>
    <w:rsid w:val="00195266"/>
    <w:rsid w:val="001B5E7C"/>
    <w:rsid w:val="002C2843"/>
    <w:rsid w:val="0039554B"/>
    <w:rsid w:val="003C504A"/>
    <w:rsid w:val="003C61ED"/>
    <w:rsid w:val="004F4236"/>
    <w:rsid w:val="00517D31"/>
    <w:rsid w:val="00606C98"/>
    <w:rsid w:val="00621A53"/>
    <w:rsid w:val="006938A6"/>
    <w:rsid w:val="006B42CF"/>
    <w:rsid w:val="007473DA"/>
    <w:rsid w:val="00756C46"/>
    <w:rsid w:val="00761C16"/>
    <w:rsid w:val="008338AF"/>
    <w:rsid w:val="008F1C1E"/>
    <w:rsid w:val="009613FC"/>
    <w:rsid w:val="0098336D"/>
    <w:rsid w:val="00A232DD"/>
    <w:rsid w:val="00A26AC1"/>
    <w:rsid w:val="00AA1247"/>
    <w:rsid w:val="00BC6E58"/>
    <w:rsid w:val="00BE5660"/>
    <w:rsid w:val="00C91B1E"/>
    <w:rsid w:val="00D2757A"/>
    <w:rsid w:val="00E1671D"/>
    <w:rsid w:val="00E4748F"/>
    <w:rsid w:val="00EB6153"/>
    <w:rsid w:val="00FD4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A53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103DE2"/>
    <w:rPr>
      <w:rFonts w:cs="Times New Roman"/>
      <w:b/>
    </w:rPr>
  </w:style>
  <w:style w:type="character" w:customStyle="1" w:styleId="apple-converted-space">
    <w:name w:val="apple-converted-space"/>
    <w:uiPriority w:val="99"/>
    <w:rsid w:val="00015A37"/>
  </w:style>
  <w:style w:type="character" w:styleId="Hyperlink">
    <w:name w:val="Hyperlink"/>
    <w:basedOn w:val="DefaultParagraphFont"/>
    <w:uiPriority w:val="99"/>
    <w:rsid w:val="00AA124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4556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62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55629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ped-kopilka.ru/blogs/melnikova/podvizhnye-igry-po-pravilam-dorozhnogo-dvizhenija-dlja-detei-doshkolnogo-vozrasta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otrud.ru/doste/%D0%A1%D0%BA%D0%B0%D0%B7%D0%BA%D0%B0+%D0%BF%D1%80%D0%BE+%D1%81%D0%B2%D0%B5%D1%82%D0%BE%D1%84%D0%BE%D1%80e/mai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auto-edu.ru/obzor/15206/index.html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numama.ru/blogs/kopilka-detskih-stihov/stihi-pro-svetofo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36</TotalTime>
  <Pages>7</Pages>
  <Words>1056</Words>
  <Characters>6025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Игра «Веселый трамвайчик»</dc:title>
  <dc:subject/>
  <dc:creator>Работяга</dc:creator>
  <cp:keywords/>
  <dc:description/>
  <cp:lastModifiedBy>Работяга</cp:lastModifiedBy>
  <cp:revision>5</cp:revision>
  <dcterms:created xsi:type="dcterms:W3CDTF">2016-09-05T09:07:00Z</dcterms:created>
  <dcterms:modified xsi:type="dcterms:W3CDTF">2016-09-09T20:13:00Z</dcterms:modified>
</cp:coreProperties>
</file>